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29E" w:rsidRDefault="00CB329E" w:rsidP="0087271D"/>
    <w:p w:rsidR="00CB329E" w:rsidRPr="00CB329E" w:rsidRDefault="00CB329E" w:rsidP="00CB329E"/>
    <w:p w:rsidR="00CB329E" w:rsidRPr="00CB329E" w:rsidRDefault="00CB329E" w:rsidP="00CB329E"/>
    <w:p w:rsidR="00132233" w:rsidRDefault="0016276F" w:rsidP="0016276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EXTRA CURRICULAR ACTIVITIES</w:t>
      </w:r>
    </w:p>
    <w:p w:rsidR="0016276F" w:rsidRDefault="0016276F" w:rsidP="0016276F">
      <w:pPr>
        <w:rPr>
          <w:rFonts w:ascii="Arial" w:hAnsi="Arial" w:cs="Arial"/>
          <w:sz w:val="24"/>
          <w:szCs w:val="24"/>
        </w:rPr>
      </w:pPr>
    </w:p>
    <w:p w:rsidR="0016276F" w:rsidRDefault="0016276F" w:rsidP="001627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Dear Parents / Carers,</w:t>
      </w:r>
    </w:p>
    <w:p w:rsidR="0016276F" w:rsidRDefault="0016276F" w:rsidP="0016276F">
      <w:pPr>
        <w:rPr>
          <w:rFonts w:ascii="Arial" w:hAnsi="Arial" w:cs="Arial"/>
          <w:sz w:val="24"/>
          <w:szCs w:val="24"/>
        </w:rPr>
      </w:pPr>
    </w:p>
    <w:p w:rsidR="0016276F" w:rsidRDefault="0016276F" w:rsidP="001627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find outlined below a list of all the </w:t>
      </w:r>
      <w:proofErr w:type="spellStart"/>
      <w:r>
        <w:rPr>
          <w:rFonts w:ascii="Arial" w:hAnsi="Arial" w:cs="Arial"/>
          <w:sz w:val="24"/>
          <w:szCs w:val="24"/>
        </w:rPr>
        <w:t>extra curricular</w:t>
      </w:r>
      <w:proofErr w:type="spellEnd"/>
      <w:r>
        <w:rPr>
          <w:rFonts w:ascii="Arial" w:hAnsi="Arial" w:cs="Arial"/>
          <w:sz w:val="24"/>
          <w:szCs w:val="24"/>
        </w:rPr>
        <w:t xml:space="preserve"> activities we offer here at Victoria Primary School.  I think you will agree that the staff provide a wide ranging variety of clubs for our children.  From parent questionnaires, it was clear that parents / carers noted that there are too few clubs for our younger children – this unfortunately, is as a result of our 2pm finishing time and the additional commitments our staff have from 2pm until 3pm.  We have endeavoured to add additional clubs this year.  </w:t>
      </w:r>
    </w:p>
    <w:p w:rsidR="0016276F" w:rsidRDefault="0016276F" w:rsidP="0016276F">
      <w:pPr>
        <w:rPr>
          <w:rFonts w:ascii="Arial" w:hAnsi="Arial" w:cs="Arial"/>
          <w:sz w:val="24"/>
          <w:szCs w:val="24"/>
        </w:rPr>
      </w:pPr>
    </w:p>
    <w:p w:rsidR="0016276F" w:rsidRDefault="0016276F" w:rsidP="001627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take the time to look over the list of clubs below, placing a tick beside the club you wish your child to attend.  </w:t>
      </w:r>
      <w:r>
        <w:rPr>
          <w:rFonts w:ascii="Arial" w:hAnsi="Arial" w:cs="Arial"/>
          <w:b/>
          <w:sz w:val="24"/>
          <w:szCs w:val="24"/>
        </w:rPr>
        <w:t>Please pay attention to the year group it is aimed at.</w:t>
      </w:r>
      <w:r>
        <w:rPr>
          <w:rFonts w:ascii="Arial" w:hAnsi="Arial" w:cs="Arial"/>
          <w:sz w:val="24"/>
          <w:szCs w:val="24"/>
        </w:rPr>
        <w:t xml:space="preserve">  At the bottom of this letter is a universal permission slip for you to sign for all the clubs selected.  Please sign this section giving permission for your child to attend.</w:t>
      </w:r>
    </w:p>
    <w:p w:rsidR="0016276F" w:rsidRDefault="0016276F" w:rsidP="0016276F">
      <w:pPr>
        <w:rPr>
          <w:rFonts w:ascii="Arial" w:hAnsi="Arial" w:cs="Arial"/>
          <w:sz w:val="24"/>
          <w:szCs w:val="24"/>
        </w:rPr>
      </w:pPr>
    </w:p>
    <w:p w:rsidR="0016276F" w:rsidRPr="00131862" w:rsidRDefault="0016276F" w:rsidP="001627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Some of our clubs have a maximum number.  If this is reached, class teachers will pull names from a hat to separate the children.  When possible, teachers will run the club again in the Spring Term for children that initially missed out.</w:t>
      </w:r>
      <w:r w:rsidR="00131862">
        <w:rPr>
          <w:rFonts w:ascii="Arial" w:hAnsi="Arial" w:cs="Arial"/>
          <w:sz w:val="24"/>
          <w:szCs w:val="24"/>
        </w:rPr>
        <w:t xml:space="preserve">  </w:t>
      </w:r>
      <w:r w:rsidR="00131862">
        <w:rPr>
          <w:rFonts w:ascii="Arial" w:hAnsi="Arial" w:cs="Arial"/>
          <w:b/>
          <w:sz w:val="24"/>
          <w:szCs w:val="24"/>
        </w:rPr>
        <w:t xml:space="preserve">All clubs will begin </w:t>
      </w:r>
      <w:proofErr w:type="spellStart"/>
      <w:r w:rsidR="00131862">
        <w:rPr>
          <w:rFonts w:ascii="Arial" w:hAnsi="Arial" w:cs="Arial"/>
          <w:b/>
          <w:sz w:val="24"/>
          <w:szCs w:val="24"/>
        </w:rPr>
        <w:t>wb</w:t>
      </w:r>
      <w:proofErr w:type="spellEnd"/>
      <w:r w:rsidR="00131862">
        <w:rPr>
          <w:rFonts w:ascii="Arial" w:hAnsi="Arial" w:cs="Arial"/>
          <w:b/>
          <w:sz w:val="24"/>
          <w:szCs w:val="24"/>
        </w:rPr>
        <w:t xml:space="preserve"> 2</w:t>
      </w:r>
      <w:r w:rsidR="00131862" w:rsidRPr="00131862">
        <w:rPr>
          <w:rFonts w:ascii="Arial" w:hAnsi="Arial" w:cs="Arial"/>
          <w:b/>
          <w:sz w:val="24"/>
          <w:szCs w:val="24"/>
          <w:vertAlign w:val="superscript"/>
        </w:rPr>
        <w:t>nd</w:t>
      </w:r>
      <w:r w:rsidR="00131862">
        <w:rPr>
          <w:rFonts w:ascii="Arial" w:hAnsi="Arial" w:cs="Arial"/>
          <w:b/>
          <w:sz w:val="24"/>
          <w:szCs w:val="24"/>
        </w:rPr>
        <w:t xml:space="preserve"> October 2017.</w:t>
      </w:r>
      <w:r w:rsidR="00BA74DC">
        <w:rPr>
          <w:rFonts w:ascii="Arial" w:hAnsi="Arial" w:cs="Arial"/>
          <w:b/>
          <w:sz w:val="24"/>
          <w:szCs w:val="24"/>
        </w:rPr>
        <w:t xml:space="preserve">  Some may begin before, if so, parents have been informed.</w:t>
      </w:r>
    </w:p>
    <w:p w:rsidR="0016276F" w:rsidRDefault="0016276F" w:rsidP="0016276F">
      <w:pPr>
        <w:rPr>
          <w:rFonts w:ascii="Arial" w:hAnsi="Arial" w:cs="Arial"/>
          <w:sz w:val="24"/>
          <w:szCs w:val="24"/>
        </w:rPr>
      </w:pPr>
    </w:p>
    <w:p w:rsidR="0016276F" w:rsidRDefault="0016276F" w:rsidP="001627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Child’s Name:</w:t>
      </w:r>
      <w:r>
        <w:rPr>
          <w:rFonts w:ascii="Arial" w:hAnsi="Arial" w:cs="Arial"/>
          <w:b/>
          <w:sz w:val="24"/>
          <w:szCs w:val="24"/>
        </w:rPr>
        <w:tab/>
        <w:t>__________________________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Class:</w:t>
      </w:r>
      <w:r>
        <w:rPr>
          <w:rFonts w:ascii="Arial" w:hAnsi="Arial" w:cs="Arial"/>
          <w:b/>
          <w:sz w:val="24"/>
          <w:szCs w:val="24"/>
        </w:rPr>
        <w:tab/>
        <w:t>___________________</w:t>
      </w:r>
    </w:p>
    <w:p w:rsidR="0016276F" w:rsidRDefault="0016276F" w:rsidP="0016276F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16276F" w:rsidTr="0016276F">
        <w:tc>
          <w:tcPr>
            <w:tcW w:w="1742" w:type="dxa"/>
            <w:shd w:val="clear" w:color="auto" w:fill="8DB3E2" w:themeFill="text2" w:themeFillTint="66"/>
          </w:tcPr>
          <w:p w:rsidR="0016276F" w:rsidRPr="0016276F" w:rsidRDefault="0016276F" w:rsidP="0016276F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Day</w:t>
            </w:r>
          </w:p>
        </w:tc>
        <w:tc>
          <w:tcPr>
            <w:tcW w:w="1742" w:type="dxa"/>
            <w:shd w:val="clear" w:color="auto" w:fill="8DB3E2" w:themeFill="text2" w:themeFillTint="66"/>
          </w:tcPr>
          <w:p w:rsidR="0016276F" w:rsidRPr="0016276F" w:rsidRDefault="0016276F" w:rsidP="0016276F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Club</w:t>
            </w:r>
          </w:p>
        </w:tc>
        <w:tc>
          <w:tcPr>
            <w:tcW w:w="1743" w:type="dxa"/>
            <w:shd w:val="clear" w:color="auto" w:fill="8DB3E2" w:themeFill="text2" w:themeFillTint="66"/>
          </w:tcPr>
          <w:p w:rsidR="0016276F" w:rsidRPr="0016276F" w:rsidRDefault="0016276F" w:rsidP="0016276F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Year Group(s)</w:t>
            </w:r>
          </w:p>
        </w:tc>
        <w:tc>
          <w:tcPr>
            <w:tcW w:w="1743" w:type="dxa"/>
            <w:shd w:val="clear" w:color="auto" w:fill="8DB3E2" w:themeFill="text2" w:themeFillTint="66"/>
          </w:tcPr>
          <w:p w:rsidR="0016276F" w:rsidRPr="0016276F" w:rsidRDefault="0016276F" w:rsidP="0016276F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Maximum Number</w:t>
            </w:r>
          </w:p>
        </w:tc>
        <w:tc>
          <w:tcPr>
            <w:tcW w:w="1743" w:type="dxa"/>
            <w:shd w:val="clear" w:color="auto" w:fill="8DB3E2" w:themeFill="text2" w:themeFillTint="66"/>
          </w:tcPr>
          <w:p w:rsidR="0016276F" w:rsidRPr="0016276F" w:rsidRDefault="0016276F" w:rsidP="0016276F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Additional Info</w:t>
            </w:r>
          </w:p>
        </w:tc>
        <w:tc>
          <w:tcPr>
            <w:tcW w:w="1743" w:type="dxa"/>
            <w:shd w:val="clear" w:color="auto" w:fill="8DB3E2" w:themeFill="text2" w:themeFillTint="66"/>
          </w:tcPr>
          <w:p w:rsidR="0016276F" w:rsidRPr="0016276F" w:rsidRDefault="0016276F" w:rsidP="0016276F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I want my child to attend.  (PLEASE TICK)</w:t>
            </w:r>
          </w:p>
        </w:tc>
      </w:tr>
      <w:tr w:rsidR="0016276F" w:rsidTr="00321EC6">
        <w:tc>
          <w:tcPr>
            <w:tcW w:w="1742" w:type="dxa"/>
          </w:tcPr>
          <w:p w:rsidR="0016276F" w:rsidRPr="00667559" w:rsidRDefault="00321EC6" w:rsidP="0016276F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Monday</w:t>
            </w:r>
          </w:p>
          <w:p w:rsidR="00321EC6" w:rsidRPr="00667559" w:rsidRDefault="00321EC6" w:rsidP="0016276F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2pm – 3pm</w:t>
            </w:r>
          </w:p>
        </w:tc>
        <w:tc>
          <w:tcPr>
            <w:tcW w:w="1742" w:type="dxa"/>
          </w:tcPr>
          <w:p w:rsidR="0016276F" w:rsidRPr="00667559" w:rsidRDefault="00321EC6" w:rsidP="0016276F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Burns Soccer School</w:t>
            </w:r>
          </w:p>
        </w:tc>
        <w:tc>
          <w:tcPr>
            <w:tcW w:w="1743" w:type="dxa"/>
          </w:tcPr>
          <w:p w:rsidR="0016276F" w:rsidRPr="00667559" w:rsidRDefault="00321EC6" w:rsidP="0016276F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P1 &amp; P2</w:t>
            </w:r>
          </w:p>
        </w:tc>
        <w:tc>
          <w:tcPr>
            <w:tcW w:w="1743" w:type="dxa"/>
          </w:tcPr>
          <w:p w:rsidR="0016276F" w:rsidRPr="00667559" w:rsidRDefault="00321EC6" w:rsidP="0016276F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N/A at present</w:t>
            </w:r>
          </w:p>
        </w:tc>
        <w:tc>
          <w:tcPr>
            <w:tcW w:w="1743" w:type="dxa"/>
          </w:tcPr>
          <w:p w:rsidR="0016276F" w:rsidRPr="00667559" w:rsidRDefault="00321EC6" w:rsidP="0016276F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Letters already sent to parents.</w:t>
            </w:r>
          </w:p>
        </w:tc>
        <w:tc>
          <w:tcPr>
            <w:tcW w:w="1743" w:type="dxa"/>
            <w:shd w:val="clear" w:color="auto" w:fill="BFBFBF" w:themeFill="background1" w:themeFillShade="BF"/>
          </w:tcPr>
          <w:p w:rsidR="0016276F" w:rsidRPr="00667559" w:rsidRDefault="00321EC6" w:rsidP="0016276F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Contact office for form.</w:t>
            </w:r>
          </w:p>
        </w:tc>
      </w:tr>
      <w:tr w:rsidR="00321EC6" w:rsidTr="003A7159">
        <w:trPr>
          <w:trHeight w:val="108"/>
        </w:trPr>
        <w:tc>
          <w:tcPr>
            <w:tcW w:w="10456" w:type="dxa"/>
            <w:gridSpan w:val="6"/>
            <w:shd w:val="clear" w:color="auto" w:fill="002060"/>
          </w:tcPr>
          <w:p w:rsidR="00321EC6" w:rsidRPr="00667559" w:rsidRDefault="00321EC6" w:rsidP="0016276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21EC6" w:rsidTr="00321EC6">
        <w:tc>
          <w:tcPr>
            <w:tcW w:w="1742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Monday</w:t>
            </w:r>
          </w:p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3pm – 4pm</w:t>
            </w:r>
          </w:p>
        </w:tc>
        <w:tc>
          <w:tcPr>
            <w:tcW w:w="1742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Burns Soccer School</w:t>
            </w:r>
          </w:p>
        </w:tc>
        <w:tc>
          <w:tcPr>
            <w:tcW w:w="1743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P5 &amp; P6</w:t>
            </w:r>
          </w:p>
        </w:tc>
        <w:tc>
          <w:tcPr>
            <w:tcW w:w="1743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N/A at present</w:t>
            </w:r>
          </w:p>
        </w:tc>
        <w:tc>
          <w:tcPr>
            <w:tcW w:w="1743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Letters already sent to parents.</w:t>
            </w:r>
          </w:p>
        </w:tc>
        <w:tc>
          <w:tcPr>
            <w:tcW w:w="1743" w:type="dxa"/>
            <w:shd w:val="clear" w:color="auto" w:fill="A6A6A6" w:themeFill="background1" w:themeFillShade="A6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Contact office for form.</w:t>
            </w:r>
          </w:p>
        </w:tc>
      </w:tr>
      <w:tr w:rsidR="00321EC6" w:rsidTr="00766DD3">
        <w:tc>
          <w:tcPr>
            <w:tcW w:w="10456" w:type="dxa"/>
            <w:gridSpan w:val="6"/>
            <w:shd w:val="clear" w:color="auto" w:fill="002060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21EC6" w:rsidTr="0016276F">
        <w:tc>
          <w:tcPr>
            <w:tcW w:w="1742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Tuesday</w:t>
            </w:r>
          </w:p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3pm – 3:34pm</w:t>
            </w:r>
          </w:p>
        </w:tc>
        <w:tc>
          <w:tcPr>
            <w:tcW w:w="1742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67559">
              <w:rPr>
                <w:rFonts w:ascii="Arial" w:hAnsi="Arial" w:cs="Arial"/>
                <w:sz w:val="22"/>
                <w:szCs w:val="22"/>
              </w:rPr>
              <w:t>Boardgame</w:t>
            </w:r>
            <w:proofErr w:type="spellEnd"/>
            <w:r w:rsidRPr="00667559">
              <w:rPr>
                <w:rFonts w:ascii="Arial" w:hAnsi="Arial" w:cs="Arial"/>
                <w:sz w:val="22"/>
                <w:szCs w:val="22"/>
              </w:rPr>
              <w:t xml:space="preserve"> Club</w:t>
            </w:r>
          </w:p>
        </w:tc>
        <w:tc>
          <w:tcPr>
            <w:tcW w:w="1743" w:type="dxa"/>
          </w:tcPr>
          <w:p w:rsidR="00321EC6" w:rsidRPr="00667559" w:rsidRDefault="00BA74DC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 xml:space="preserve">P3 </w:t>
            </w:r>
            <w:r w:rsidR="00667559">
              <w:rPr>
                <w:rFonts w:ascii="Arial" w:hAnsi="Arial" w:cs="Arial"/>
                <w:sz w:val="22"/>
                <w:szCs w:val="22"/>
              </w:rPr>
              <w:t>– P4</w:t>
            </w:r>
          </w:p>
        </w:tc>
        <w:tc>
          <w:tcPr>
            <w:tcW w:w="1743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20 children</w:t>
            </w:r>
          </w:p>
        </w:tc>
        <w:tc>
          <w:tcPr>
            <w:tcW w:w="1743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21EC6" w:rsidTr="008A5B16">
        <w:tc>
          <w:tcPr>
            <w:tcW w:w="10456" w:type="dxa"/>
            <w:gridSpan w:val="6"/>
            <w:shd w:val="clear" w:color="auto" w:fill="002060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21EC6" w:rsidTr="00321EC6">
        <w:tc>
          <w:tcPr>
            <w:tcW w:w="1742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Tuesday</w:t>
            </w:r>
          </w:p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3pm – 3:45pm</w:t>
            </w:r>
          </w:p>
        </w:tc>
        <w:tc>
          <w:tcPr>
            <w:tcW w:w="1742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 xml:space="preserve">Cycling </w:t>
            </w:r>
            <w:proofErr w:type="spellStart"/>
            <w:r w:rsidRPr="00667559">
              <w:rPr>
                <w:rFonts w:ascii="Arial" w:hAnsi="Arial" w:cs="Arial"/>
                <w:sz w:val="22"/>
                <w:szCs w:val="22"/>
              </w:rPr>
              <w:t>Proficency</w:t>
            </w:r>
            <w:proofErr w:type="spellEnd"/>
          </w:p>
        </w:tc>
        <w:tc>
          <w:tcPr>
            <w:tcW w:w="1743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P6 (Autumn Term)</w:t>
            </w:r>
          </w:p>
        </w:tc>
        <w:tc>
          <w:tcPr>
            <w:tcW w:w="1743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1743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Letters already sent to parents.</w:t>
            </w:r>
          </w:p>
        </w:tc>
        <w:tc>
          <w:tcPr>
            <w:tcW w:w="1743" w:type="dxa"/>
            <w:shd w:val="clear" w:color="auto" w:fill="A6A6A6" w:themeFill="background1" w:themeFillShade="A6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Contact office for form.</w:t>
            </w:r>
          </w:p>
        </w:tc>
      </w:tr>
      <w:tr w:rsidR="00321EC6" w:rsidTr="00163C64">
        <w:tc>
          <w:tcPr>
            <w:tcW w:w="10456" w:type="dxa"/>
            <w:gridSpan w:val="6"/>
            <w:shd w:val="clear" w:color="auto" w:fill="002060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21EC6" w:rsidTr="00321EC6">
        <w:tc>
          <w:tcPr>
            <w:tcW w:w="1742" w:type="dxa"/>
            <w:tcBorders>
              <w:bottom w:val="single" w:sz="4" w:space="0" w:color="FFFFFF" w:themeColor="background1"/>
            </w:tcBorders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Tuesday</w:t>
            </w:r>
          </w:p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3pm – 3:45pm</w:t>
            </w:r>
          </w:p>
        </w:tc>
        <w:tc>
          <w:tcPr>
            <w:tcW w:w="1742" w:type="dxa"/>
            <w:tcBorders>
              <w:bottom w:val="single" w:sz="4" w:space="0" w:color="FFFFFF" w:themeColor="background1"/>
            </w:tcBorders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Pony Club</w:t>
            </w:r>
          </w:p>
        </w:tc>
        <w:tc>
          <w:tcPr>
            <w:tcW w:w="1743" w:type="dxa"/>
            <w:tcBorders>
              <w:bottom w:val="single" w:sz="4" w:space="0" w:color="FFFFFF" w:themeColor="background1"/>
            </w:tcBorders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P4 &amp; P5</w:t>
            </w:r>
          </w:p>
        </w:tc>
        <w:tc>
          <w:tcPr>
            <w:tcW w:w="1743" w:type="dxa"/>
            <w:tcBorders>
              <w:bottom w:val="single" w:sz="4" w:space="0" w:color="FFFFFF" w:themeColor="background1"/>
            </w:tcBorders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 xml:space="preserve">6 – 8 children </w:t>
            </w:r>
          </w:p>
        </w:tc>
        <w:tc>
          <w:tcPr>
            <w:tcW w:w="1743" w:type="dxa"/>
            <w:tcBorders>
              <w:bottom w:val="single" w:sz="4" w:space="0" w:color="FFFFFF" w:themeColor="background1"/>
            </w:tcBorders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  <w:tcBorders>
              <w:bottom w:val="single" w:sz="4" w:space="0" w:color="FFFFFF" w:themeColor="background1"/>
            </w:tcBorders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4833" w:rsidTr="00C44833">
        <w:tc>
          <w:tcPr>
            <w:tcW w:w="1742" w:type="dxa"/>
            <w:tcBorders>
              <w:bottom w:val="single" w:sz="4" w:space="0" w:color="FFFFFF" w:themeColor="background1"/>
            </w:tcBorders>
            <w:shd w:val="clear" w:color="auto" w:fill="002060"/>
          </w:tcPr>
          <w:p w:rsidR="00C44833" w:rsidRPr="00667559" w:rsidRDefault="00C44833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2" w:type="dxa"/>
            <w:tcBorders>
              <w:bottom w:val="single" w:sz="4" w:space="0" w:color="FFFFFF" w:themeColor="background1"/>
            </w:tcBorders>
            <w:shd w:val="clear" w:color="auto" w:fill="002060"/>
          </w:tcPr>
          <w:p w:rsidR="00C44833" w:rsidRPr="00667559" w:rsidRDefault="00C44833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  <w:tcBorders>
              <w:bottom w:val="single" w:sz="4" w:space="0" w:color="FFFFFF" w:themeColor="background1"/>
            </w:tcBorders>
            <w:shd w:val="clear" w:color="auto" w:fill="002060"/>
          </w:tcPr>
          <w:p w:rsidR="00C44833" w:rsidRPr="00667559" w:rsidRDefault="00C44833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  <w:tcBorders>
              <w:bottom w:val="single" w:sz="4" w:space="0" w:color="FFFFFF" w:themeColor="background1"/>
            </w:tcBorders>
            <w:shd w:val="clear" w:color="auto" w:fill="002060"/>
          </w:tcPr>
          <w:p w:rsidR="00C44833" w:rsidRPr="00667559" w:rsidRDefault="00C44833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  <w:tcBorders>
              <w:bottom w:val="single" w:sz="4" w:space="0" w:color="FFFFFF" w:themeColor="background1"/>
            </w:tcBorders>
            <w:shd w:val="clear" w:color="auto" w:fill="002060"/>
          </w:tcPr>
          <w:p w:rsidR="00C44833" w:rsidRPr="00667559" w:rsidRDefault="00C44833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  <w:tcBorders>
              <w:bottom w:val="single" w:sz="4" w:space="0" w:color="FFFFFF" w:themeColor="background1"/>
            </w:tcBorders>
            <w:shd w:val="clear" w:color="auto" w:fill="002060"/>
          </w:tcPr>
          <w:p w:rsidR="00C44833" w:rsidRPr="00667559" w:rsidRDefault="00C44833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21EC6" w:rsidTr="00321EC6">
        <w:tc>
          <w:tcPr>
            <w:tcW w:w="1742" w:type="dxa"/>
            <w:tcBorders>
              <w:top w:val="single" w:sz="4" w:space="0" w:color="auto"/>
            </w:tcBorders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Tuesday</w:t>
            </w:r>
          </w:p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3pm – 3:45pm</w:t>
            </w:r>
          </w:p>
        </w:tc>
        <w:tc>
          <w:tcPr>
            <w:tcW w:w="1742" w:type="dxa"/>
            <w:tcBorders>
              <w:top w:val="single" w:sz="4" w:space="0" w:color="auto"/>
            </w:tcBorders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Badminton Club</w:t>
            </w:r>
          </w:p>
        </w:tc>
        <w:tc>
          <w:tcPr>
            <w:tcW w:w="1743" w:type="dxa"/>
            <w:tcBorders>
              <w:top w:val="single" w:sz="4" w:space="0" w:color="auto"/>
            </w:tcBorders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P6 &amp; P7</w:t>
            </w:r>
          </w:p>
        </w:tc>
        <w:tc>
          <w:tcPr>
            <w:tcW w:w="1743" w:type="dxa"/>
            <w:tcBorders>
              <w:top w:val="single" w:sz="4" w:space="0" w:color="auto"/>
            </w:tcBorders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N/A at present</w:t>
            </w:r>
          </w:p>
        </w:tc>
        <w:tc>
          <w:tcPr>
            <w:tcW w:w="1743" w:type="dxa"/>
            <w:tcBorders>
              <w:top w:val="single" w:sz="4" w:space="0" w:color="auto"/>
            </w:tcBorders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  <w:tcBorders>
              <w:top w:val="single" w:sz="4" w:space="0" w:color="auto"/>
            </w:tcBorders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21EC6" w:rsidTr="00321EC6">
        <w:tc>
          <w:tcPr>
            <w:tcW w:w="10456" w:type="dxa"/>
            <w:gridSpan w:val="6"/>
            <w:shd w:val="clear" w:color="auto" w:fill="002060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21EC6" w:rsidTr="0016276F">
        <w:tc>
          <w:tcPr>
            <w:tcW w:w="1742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Wednesday</w:t>
            </w:r>
          </w:p>
          <w:p w:rsidR="00321EC6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3pm – 3:45pm</w:t>
            </w:r>
          </w:p>
          <w:p w:rsidR="00667559" w:rsidRPr="00667559" w:rsidRDefault="00667559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2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JAM Club</w:t>
            </w:r>
          </w:p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(Jesus and Me)</w:t>
            </w:r>
          </w:p>
        </w:tc>
        <w:tc>
          <w:tcPr>
            <w:tcW w:w="1743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P4 – P7</w:t>
            </w:r>
          </w:p>
        </w:tc>
        <w:tc>
          <w:tcPr>
            <w:tcW w:w="1743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N/A at present</w:t>
            </w:r>
          </w:p>
        </w:tc>
        <w:tc>
          <w:tcPr>
            <w:tcW w:w="1743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67559" w:rsidTr="00667559">
        <w:tc>
          <w:tcPr>
            <w:tcW w:w="104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7559" w:rsidRPr="00667559" w:rsidRDefault="00667559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67559" w:rsidTr="00667559">
        <w:tc>
          <w:tcPr>
            <w:tcW w:w="1045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:rsidR="00667559" w:rsidRPr="00667559" w:rsidRDefault="00667559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21EC6" w:rsidTr="0016276F">
        <w:tc>
          <w:tcPr>
            <w:tcW w:w="1742" w:type="dxa"/>
          </w:tcPr>
          <w:p w:rsidR="00321EC6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Wednesday</w:t>
            </w:r>
          </w:p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3pm – 3:45pm</w:t>
            </w:r>
          </w:p>
        </w:tc>
        <w:tc>
          <w:tcPr>
            <w:tcW w:w="1742" w:type="dxa"/>
          </w:tcPr>
          <w:p w:rsidR="00321EC6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Netball Club</w:t>
            </w:r>
          </w:p>
        </w:tc>
        <w:tc>
          <w:tcPr>
            <w:tcW w:w="1743" w:type="dxa"/>
          </w:tcPr>
          <w:p w:rsidR="00321EC6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P6 &amp; P7</w:t>
            </w:r>
          </w:p>
        </w:tc>
        <w:tc>
          <w:tcPr>
            <w:tcW w:w="1743" w:type="dxa"/>
          </w:tcPr>
          <w:p w:rsidR="00321EC6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28 children</w:t>
            </w:r>
          </w:p>
        </w:tc>
        <w:tc>
          <w:tcPr>
            <w:tcW w:w="1743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06B2" w:rsidTr="00B813C9">
        <w:tc>
          <w:tcPr>
            <w:tcW w:w="10456" w:type="dxa"/>
            <w:gridSpan w:val="6"/>
            <w:shd w:val="clear" w:color="auto" w:fill="002060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21EC6" w:rsidTr="0016276F">
        <w:tc>
          <w:tcPr>
            <w:tcW w:w="1742" w:type="dxa"/>
          </w:tcPr>
          <w:p w:rsidR="00321EC6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 xml:space="preserve">Wednesday </w:t>
            </w:r>
          </w:p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3pm – 3:45pm</w:t>
            </w:r>
          </w:p>
        </w:tc>
        <w:tc>
          <w:tcPr>
            <w:tcW w:w="1742" w:type="dxa"/>
          </w:tcPr>
          <w:p w:rsidR="00321EC6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Coding Club</w:t>
            </w:r>
          </w:p>
        </w:tc>
        <w:tc>
          <w:tcPr>
            <w:tcW w:w="1743" w:type="dxa"/>
          </w:tcPr>
          <w:p w:rsidR="00321EC6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P5 &amp; P6</w:t>
            </w:r>
          </w:p>
        </w:tc>
        <w:tc>
          <w:tcPr>
            <w:tcW w:w="1743" w:type="dxa"/>
          </w:tcPr>
          <w:p w:rsidR="00321EC6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20 children</w:t>
            </w:r>
          </w:p>
        </w:tc>
        <w:tc>
          <w:tcPr>
            <w:tcW w:w="1743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</w:tcPr>
          <w:p w:rsidR="00321EC6" w:rsidRPr="00667559" w:rsidRDefault="00321EC6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3FFC" w:rsidTr="00D13FFC">
        <w:tc>
          <w:tcPr>
            <w:tcW w:w="1742" w:type="dxa"/>
            <w:shd w:val="clear" w:color="auto" w:fill="002060"/>
          </w:tcPr>
          <w:p w:rsidR="00D13FFC" w:rsidRPr="00667559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2" w:type="dxa"/>
            <w:shd w:val="clear" w:color="auto" w:fill="002060"/>
          </w:tcPr>
          <w:p w:rsidR="00D13FFC" w:rsidRPr="00667559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  <w:shd w:val="clear" w:color="auto" w:fill="002060"/>
          </w:tcPr>
          <w:p w:rsidR="00D13FFC" w:rsidRPr="00667559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  <w:shd w:val="clear" w:color="auto" w:fill="002060"/>
          </w:tcPr>
          <w:p w:rsidR="00D13FFC" w:rsidRPr="00667559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  <w:shd w:val="clear" w:color="auto" w:fill="002060"/>
          </w:tcPr>
          <w:p w:rsidR="00D13FFC" w:rsidRPr="00667559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  <w:shd w:val="clear" w:color="auto" w:fill="002060"/>
          </w:tcPr>
          <w:p w:rsidR="00D13FFC" w:rsidRPr="00667559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3FFC" w:rsidTr="0016276F">
        <w:tc>
          <w:tcPr>
            <w:tcW w:w="1742" w:type="dxa"/>
          </w:tcPr>
          <w:p w:rsidR="00D13FFC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Wednesday</w:t>
            </w:r>
          </w:p>
          <w:p w:rsidR="00D13FFC" w:rsidRPr="00667559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3pm- 3:45pm</w:t>
            </w:r>
          </w:p>
        </w:tc>
        <w:tc>
          <w:tcPr>
            <w:tcW w:w="1742" w:type="dxa"/>
          </w:tcPr>
          <w:p w:rsidR="00D13FFC" w:rsidRPr="00667559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Hockey</w:t>
            </w:r>
          </w:p>
        </w:tc>
        <w:tc>
          <w:tcPr>
            <w:tcW w:w="1743" w:type="dxa"/>
          </w:tcPr>
          <w:p w:rsidR="00D13FFC" w:rsidRPr="00667559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P6 &amp; P7</w:t>
            </w:r>
          </w:p>
        </w:tc>
        <w:tc>
          <w:tcPr>
            <w:tcW w:w="1743" w:type="dxa"/>
          </w:tcPr>
          <w:p w:rsidR="00D13FFC" w:rsidRPr="00667559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N/A at present.</w:t>
            </w:r>
          </w:p>
        </w:tc>
        <w:tc>
          <w:tcPr>
            <w:tcW w:w="1743" w:type="dxa"/>
          </w:tcPr>
          <w:p w:rsidR="00D13FFC" w:rsidRPr="00667559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</w:tcPr>
          <w:p w:rsidR="00D13FFC" w:rsidRPr="00667559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3FFC" w:rsidTr="00D13FFC">
        <w:tc>
          <w:tcPr>
            <w:tcW w:w="1742" w:type="dxa"/>
            <w:shd w:val="clear" w:color="auto" w:fill="002060"/>
          </w:tcPr>
          <w:p w:rsidR="00D13FFC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2" w:type="dxa"/>
            <w:shd w:val="clear" w:color="auto" w:fill="002060"/>
          </w:tcPr>
          <w:p w:rsidR="00D13FFC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  <w:shd w:val="clear" w:color="auto" w:fill="002060"/>
          </w:tcPr>
          <w:p w:rsidR="00D13FFC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  <w:shd w:val="clear" w:color="auto" w:fill="002060"/>
          </w:tcPr>
          <w:p w:rsidR="00D13FFC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  <w:shd w:val="clear" w:color="auto" w:fill="002060"/>
          </w:tcPr>
          <w:p w:rsidR="00D13FFC" w:rsidRPr="00667559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  <w:shd w:val="clear" w:color="auto" w:fill="002060"/>
          </w:tcPr>
          <w:p w:rsidR="00D13FFC" w:rsidRPr="00667559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3FFC" w:rsidTr="0016276F">
        <w:tc>
          <w:tcPr>
            <w:tcW w:w="1742" w:type="dxa"/>
          </w:tcPr>
          <w:p w:rsidR="00D13FFC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Wednesday</w:t>
            </w:r>
          </w:p>
          <w:p w:rsidR="00D13FFC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12:30pm – 1:00pm</w:t>
            </w:r>
          </w:p>
        </w:tc>
        <w:tc>
          <w:tcPr>
            <w:tcW w:w="1742" w:type="dxa"/>
          </w:tcPr>
          <w:p w:rsidR="00D13FFC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Tennis</w:t>
            </w:r>
          </w:p>
        </w:tc>
        <w:tc>
          <w:tcPr>
            <w:tcW w:w="1743" w:type="dxa"/>
          </w:tcPr>
          <w:p w:rsidR="00D13FFC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P6 &amp; P7</w:t>
            </w:r>
          </w:p>
        </w:tc>
        <w:tc>
          <w:tcPr>
            <w:tcW w:w="1743" w:type="dxa"/>
          </w:tcPr>
          <w:p w:rsidR="00D13FFC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 children</w:t>
            </w:r>
          </w:p>
        </w:tc>
        <w:tc>
          <w:tcPr>
            <w:tcW w:w="1743" w:type="dxa"/>
          </w:tcPr>
          <w:p w:rsidR="00D13FFC" w:rsidRPr="00667559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</w:tcPr>
          <w:p w:rsidR="00D13FFC" w:rsidRPr="00667559" w:rsidRDefault="00D13FFC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A691C" w:rsidTr="00823ED1">
        <w:tc>
          <w:tcPr>
            <w:tcW w:w="10456" w:type="dxa"/>
            <w:gridSpan w:val="6"/>
            <w:shd w:val="clear" w:color="auto" w:fill="002060"/>
          </w:tcPr>
          <w:p w:rsidR="008A691C" w:rsidRPr="00667559" w:rsidRDefault="008A691C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A691C" w:rsidTr="008A691C">
        <w:tc>
          <w:tcPr>
            <w:tcW w:w="1742" w:type="dxa"/>
          </w:tcPr>
          <w:p w:rsidR="008A691C" w:rsidRDefault="008A691C" w:rsidP="00321E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Wednesday </w:t>
            </w:r>
          </w:p>
          <w:p w:rsidR="008A691C" w:rsidRPr="00667559" w:rsidRDefault="008A691C" w:rsidP="00321E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2pm – 3pm</w:t>
            </w:r>
          </w:p>
        </w:tc>
        <w:tc>
          <w:tcPr>
            <w:tcW w:w="1742" w:type="dxa"/>
          </w:tcPr>
          <w:p w:rsidR="008A691C" w:rsidRPr="00667559" w:rsidRDefault="008A691C" w:rsidP="00321E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Irish Dancing</w:t>
            </w:r>
          </w:p>
        </w:tc>
        <w:tc>
          <w:tcPr>
            <w:tcW w:w="1743" w:type="dxa"/>
          </w:tcPr>
          <w:p w:rsidR="008A691C" w:rsidRPr="00667559" w:rsidRDefault="008A691C" w:rsidP="00321E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P1 – P3</w:t>
            </w:r>
          </w:p>
        </w:tc>
        <w:tc>
          <w:tcPr>
            <w:tcW w:w="1743" w:type="dxa"/>
          </w:tcPr>
          <w:p w:rsidR="008A691C" w:rsidRPr="00667559" w:rsidRDefault="008A691C" w:rsidP="00321E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N/A at present</w:t>
            </w:r>
          </w:p>
        </w:tc>
        <w:tc>
          <w:tcPr>
            <w:tcW w:w="1743" w:type="dxa"/>
          </w:tcPr>
          <w:p w:rsidR="008A691C" w:rsidRPr="00667559" w:rsidRDefault="008A691C" w:rsidP="00321E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Letters to be sent to parents soon!</w:t>
            </w:r>
          </w:p>
        </w:tc>
        <w:tc>
          <w:tcPr>
            <w:tcW w:w="1743" w:type="dxa"/>
            <w:shd w:val="clear" w:color="auto" w:fill="BFBFBF" w:themeFill="background1" w:themeFillShade="BF"/>
          </w:tcPr>
          <w:p w:rsidR="008A691C" w:rsidRPr="00667559" w:rsidRDefault="008A691C" w:rsidP="00321E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Letters to be sent to parents soon!</w:t>
            </w:r>
          </w:p>
        </w:tc>
      </w:tr>
      <w:tr w:rsidR="006006B2" w:rsidTr="006006B2">
        <w:tc>
          <w:tcPr>
            <w:tcW w:w="10456" w:type="dxa"/>
            <w:gridSpan w:val="6"/>
            <w:shd w:val="clear" w:color="auto" w:fill="002060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06B2" w:rsidTr="0016276F">
        <w:tc>
          <w:tcPr>
            <w:tcW w:w="1742" w:type="dxa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 xml:space="preserve">Thursday </w:t>
            </w:r>
          </w:p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3pm – 3:45pm</w:t>
            </w:r>
          </w:p>
        </w:tc>
        <w:tc>
          <w:tcPr>
            <w:tcW w:w="1742" w:type="dxa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ECO Club</w:t>
            </w:r>
          </w:p>
        </w:tc>
        <w:tc>
          <w:tcPr>
            <w:tcW w:w="1743" w:type="dxa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P4 – P7</w:t>
            </w:r>
          </w:p>
        </w:tc>
        <w:tc>
          <w:tcPr>
            <w:tcW w:w="1743" w:type="dxa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N/A at present</w:t>
            </w:r>
          </w:p>
        </w:tc>
        <w:tc>
          <w:tcPr>
            <w:tcW w:w="1743" w:type="dxa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06B2" w:rsidTr="005A5C6F">
        <w:tc>
          <w:tcPr>
            <w:tcW w:w="10456" w:type="dxa"/>
            <w:gridSpan w:val="6"/>
            <w:shd w:val="clear" w:color="auto" w:fill="002060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06B2" w:rsidTr="0016276F">
        <w:tc>
          <w:tcPr>
            <w:tcW w:w="1742" w:type="dxa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 xml:space="preserve">Thursday </w:t>
            </w:r>
          </w:p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3pm – 3:45pm</w:t>
            </w:r>
          </w:p>
        </w:tc>
        <w:tc>
          <w:tcPr>
            <w:tcW w:w="1742" w:type="dxa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Senior Choir</w:t>
            </w:r>
          </w:p>
        </w:tc>
        <w:tc>
          <w:tcPr>
            <w:tcW w:w="1743" w:type="dxa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P5 – P7</w:t>
            </w:r>
          </w:p>
        </w:tc>
        <w:tc>
          <w:tcPr>
            <w:tcW w:w="1743" w:type="dxa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N/A at present</w:t>
            </w:r>
          </w:p>
        </w:tc>
        <w:tc>
          <w:tcPr>
            <w:tcW w:w="1743" w:type="dxa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67559" w:rsidTr="003C25C5">
        <w:tc>
          <w:tcPr>
            <w:tcW w:w="10456" w:type="dxa"/>
            <w:gridSpan w:val="6"/>
            <w:shd w:val="clear" w:color="auto" w:fill="002060"/>
          </w:tcPr>
          <w:p w:rsidR="00667559" w:rsidRPr="00667559" w:rsidRDefault="00667559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67559" w:rsidTr="0016276F">
        <w:tc>
          <w:tcPr>
            <w:tcW w:w="1742" w:type="dxa"/>
          </w:tcPr>
          <w:p w:rsidR="00667559" w:rsidRPr="00667559" w:rsidRDefault="00667559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Thursday</w:t>
            </w:r>
          </w:p>
          <w:p w:rsidR="00667559" w:rsidRPr="00667559" w:rsidRDefault="00667559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3pm – 3:45pm</w:t>
            </w:r>
          </w:p>
        </w:tc>
        <w:tc>
          <w:tcPr>
            <w:tcW w:w="1742" w:type="dxa"/>
          </w:tcPr>
          <w:p w:rsidR="00667559" w:rsidRPr="00667559" w:rsidRDefault="00667559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Football Club</w:t>
            </w:r>
          </w:p>
        </w:tc>
        <w:tc>
          <w:tcPr>
            <w:tcW w:w="1743" w:type="dxa"/>
          </w:tcPr>
          <w:p w:rsidR="00667559" w:rsidRPr="00667559" w:rsidRDefault="00667559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P7</w:t>
            </w:r>
          </w:p>
        </w:tc>
        <w:tc>
          <w:tcPr>
            <w:tcW w:w="1743" w:type="dxa"/>
          </w:tcPr>
          <w:p w:rsidR="00667559" w:rsidRPr="00667559" w:rsidRDefault="00667559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N/A at present</w:t>
            </w:r>
          </w:p>
        </w:tc>
        <w:tc>
          <w:tcPr>
            <w:tcW w:w="1743" w:type="dxa"/>
          </w:tcPr>
          <w:p w:rsidR="00667559" w:rsidRPr="00667559" w:rsidRDefault="00667559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</w:tcPr>
          <w:p w:rsidR="00667559" w:rsidRPr="00667559" w:rsidRDefault="00667559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67559" w:rsidTr="00540A85">
        <w:tc>
          <w:tcPr>
            <w:tcW w:w="10456" w:type="dxa"/>
            <w:gridSpan w:val="6"/>
            <w:shd w:val="clear" w:color="auto" w:fill="002060"/>
          </w:tcPr>
          <w:p w:rsidR="00667559" w:rsidRPr="00667559" w:rsidRDefault="00667559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67559" w:rsidTr="0016276F">
        <w:tc>
          <w:tcPr>
            <w:tcW w:w="1742" w:type="dxa"/>
          </w:tcPr>
          <w:p w:rsidR="00667559" w:rsidRPr="00667559" w:rsidRDefault="00667559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Thursday</w:t>
            </w:r>
          </w:p>
          <w:p w:rsidR="00667559" w:rsidRPr="00667559" w:rsidRDefault="00667559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3pm – 3:45pm</w:t>
            </w:r>
          </w:p>
        </w:tc>
        <w:tc>
          <w:tcPr>
            <w:tcW w:w="1742" w:type="dxa"/>
          </w:tcPr>
          <w:p w:rsidR="00667559" w:rsidRPr="00667559" w:rsidRDefault="00667559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Drama Club</w:t>
            </w:r>
          </w:p>
        </w:tc>
        <w:tc>
          <w:tcPr>
            <w:tcW w:w="1743" w:type="dxa"/>
          </w:tcPr>
          <w:p w:rsidR="00667559" w:rsidRPr="00667559" w:rsidRDefault="00BA0671" w:rsidP="00321E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P4</w:t>
            </w:r>
            <w:r w:rsidR="00667559" w:rsidRPr="0066755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&amp;</w:t>
            </w:r>
            <w:r w:rsidR="00667559" w:rsidRPr="00667559">
              <w:rPr>
                <w:rFonts w:ascii="Arial" w:hAnsi="Arial" w:cs="Arial"/>
                <w:sz w:val="22"/>
                <w:szCs w:val="22"/>
              </w:rPr>
              <w:t xml:space="preserve"> P5</w:t>
            </w:r>
          </w:p>
        </w:tc>
        <w:tc>
          <w:tcPr>
            <w:tcW w:w="1743" w:type="dxa"/>
          </w:tcPr>
          <w:p w:rsidR="00667559" w:rsidRPr="00667559" w:rsidRDefault="00667559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25 children</w:t>
            </w:r>
          </w:p>
        </w:tc>
        <w:tc>
          <w:tcPr>
            <w:tcW w:w="1743" w:type="dxa"/>
          </w:tcPr>
          <w:p w:rsidR="00667559" w:rsidRPr="00667559" w:rsidRDefault="00667559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</w:tcPr>
          <w:p w:rsidR="00667559" w:rsidRPr="00667559" w:rsidRDefault="00667559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06B2" w:rsidTr="003731C3">
        <w:tc>
          <w:tcPr>
            <w:tcW w:w="10456" w:type="dxa"/>
            <w:gridSpan w:val="6"/>
            <w:shd w:val="clear" w:color="auto" w:fill="002060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06B2" w:rsidTr="0016276F">
        <w:tc>
          <w:tcPr>
            <w:tcW w:w="1742" w:type="dxa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 xml:space="preserve">Friday </w:t>
            </w:r>
          </w:p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2pm – 2:30pm</w:t>
            </w:r>
          </w:p>
        </w:tc>
        <w:tc>
          <w:tcPr>
            <w:tcW w:w="1742" w:type="dxa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Junior Choir</w:t>
            </w:r>
          </w:p>
        </w:tc>
        <w:tc>
          <w:tcPr>
            <w:tcW w:w="1743" w:type="dxa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P4</w:t>
            </w:r>
          </w:p>
        </w:tc>
        <w:tc>
          <w:tcPr>
            <w:tcW w:w="1743" w:type="dxa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N/A at present</w:t>
            </w:r>
          </w:p>
        </w:tc>
        <w:tc>
          <w:tcPr>
            <w:tcW w:w="1743" w:type="dxa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3" w:type="dxa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06B2" w:rsidTr="00B7024D">
        <w:tc>
          <w:tcPr>
            <w:tcW w:w="10456" w:type="dxa"/>
            <w:gridSpan w:val="6"/>
            <w:shd w:val="clear" w:color="auto" w:fill="002060"/>
          </w:tcPr>
          <w:p w:rsidR="006006B2" w:rsidRPr="00667559" w:rsidRDefault="006006B2" w:rsidP="00321E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A74DC" w:rsidTr="00BA74DC">
        <w:tc>
          <w:tcPr>
            <w:tcW w:w="1742" w:type="dxa"/>
          </w:tcPr>
          <w:p w:rsidR="00BA74DC" w:rsidRPr="00667559" w:rsidRDefault="00BA74DC" w:rsidP="00BA74DC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 xml:space="preserve">Friday </w:t>
            </w:r>
          </w:p>
          <w:p w:rsidR="00BA74DC" w:rsidRPr="00667559" w:rsidRDefault="00BA74DC" w:rsidP="00BA74DC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2pm – 3pm</w:t>
            </w:r>
          </w:p>
        </w:tc>
        <w:tc>
          <w:tcPr>
            <w:tcW w:w="1742" w:type="dxa"/>
          </w:tcPr>
          <w:p w:rsidR="00BA74DC" w:rsidRPr="00667559" w:rsidRDefault="00BA74DC" w:rsidP="00BA74DC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67559">
              <w:rPr>
                <w:rFonts w:ascii="Arial" w:hAnsi="Arial" w:cs="Arial"/>
                <w:sz w:val="22"/>
                <w:szCs w:val="22"/>
              </w:rPr>
              <w:t>Hola</w:t>
            </w:r>
            <w:proofErr w:type="spellEnd"/>
            <w:r w:rsidRPr="00667559">
              <w:rPr>
                <w:rFonts w:ascii="Arial" w:hAnsi="Arial" w:cs="Arial"/>
                <w:sz w:val="22"/>
                <w:szCs w:val="22"/>
              </w:rPr>
              <w:t xml:space="preserve"> Bonjour</w:t>
            </w:r>
          </w:p>
        </w:tc>
        <w:tc>
          <w:tcPr>
            <w:tcW w:w="1743" w:type="dxa"/>
          </w:tcPr>
          <w:p w:rsidR="00BA74DC" w:rsidRPr="00667559" w:rsidRDefault="00BA74DC" w:rsidP="00BA74DC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P1 – P4</w:t>
            </w:r>
          </w:p>
        </w:tc>
        <w:tc>
          <w:tcPr>
            <w:tcW w:w="1743" w:type="dxa"/>
          </w:tcPr>
          <w:p w:rsidR="00BA74DC" w:rsidRPr="00667559" w:rsidRDefault="00BA74DC" w:rsidP="00BA74DC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N/A at present</w:t>
            </w:r>
          </w:p>
        </w:tc>
        <w:tc>
          <w:tcPr>
            <w:tcW w:w="1743" w:type="dxa"/>
          </w:tcPr>
          <w:p w:rsidR="00BA74DC" w:rsidRPr="00667559" w:rsidRDefault="00BA74DC" w:rsidP="00BA74DC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Letters already sent to parents.</w:t>
            </w:r>
          </w:p>
        </w:tc>
        <w:tc>
          <w:tcPr>
            <w:tcW w:w="1743" w:type="dxa"/>
            <w:shd w:val="clear" w:color="auto" w:fill="A6A6A6" w:themeFill="background1" w:themeFillShade="A6"/>
          </w:tcPr>
          <w:p w:rsidR="00BA74DC" w:rsidRPr="00667559" w:rsidRDefault="00BA74DC" w:rsidP="00BA74DC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Contact office for form.</w:t>
            </w:r>
          </w:p>
        </w:tc>
      </w:tr>
      <w:tr w:rsidR="00BA74DC" w:rsidTr="00C8175B">
        <w:tc>
          <w:tcPr>
            <w:tcW w:w="10456" w:type="dxa"/>
            <w:gridSpan w:val="6"/>
            <w:shd w:val="clear" w:color="auto" w:fill="002060"/>
          </w:tcPr>
          <w:p w:rsidR="00BA74DC" w:rsidRPr="00667559" w:rsidRDefault="00BA74DC" w:rsidP="00BA74D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A74DC" w:rsidTr="00BA74DC">
        <w:tc>
          <w:tcPr>
            <w:tcW w:w="1742" w:type="dxa"/>
          </w:tcPr>
          <w:p w:rsidR="00BA74DC" w:rsidRPr="00667559" w:rsidRDefault="00BA74DC" w:rsidP="00BA74DC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Friday</w:t>
            </w:r>
          </w:p>
          <w:p w:rsidR="00BA74DC" w:rsidRPr="00667559" w:rsidRDefault="00BA74DC" w:rsidP="00BA74DC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3pm – 4pm</w:t>
            </w:r>
          </w:p>
        </w:tc>
        <w:tc>
          <w:tcPr>
            <w:tcW w:w="1742" w:type="dxa"/>
          </w:tcPr>
          <w:p w:rsidR="00BA74DC" w:rsidRPr="00667559" w:rsidRDefault="00BA74DC" w:rsidP="00BA74DC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67559">
              <w:rPr>
                <w:rFonts w:ascii="Arial" w:hAnsi="Arial" w:cs="Arial"/>
                <w:sz w:val="22"/>
                <w:szCs w:val="22"/>
              </w:rPr>
              <w:t>Hola</w:t>
            </w:r>
            <w:proofErr w:type="spellEnd"/>
            <w:r w:rsidRPr="00667559">
              <w:rPr>
                <w:rFonts w:ascii="Arial" w:hAnsi="Arial" w:cs="Arial"/>
                <w:sz w:val="22"/>
                <w:szCs w:val="22"/>
              </w:rPr>
              <w:t xml:space="preserve"> Bonjour</w:t>
            </w:r>
          </w:p>
        </w:tc>
        <w:tc>
          <w:tcPr>
            <w:tcW w:w="1743" w:type="dxa"/>
          </w:tcPr>
          <w:p w:rsidR="00BA74DC" w:rsidRPr="00667559" w:rsidRDefault="00BA74DC" w:rsidP="00BA74DC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P5 – P7</w:t>
            </w:r>
          </w:p>
        </w:tc>
        <w:tc>
          <w:tcPr>
            <w:tcW w:w="1743" w:type="dxa"/>
          </w:tcPr>
          <w:p w:rsidR="00BA74DC" w:rsidRPr="00667559" w:rsidRDefault="00BA74DC" w:rsidP="00BA74DC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N/A at present</w:t>
            </w:r>
          </w:p>
        </w:tc>
        <w:tc>
          <w:tcPr>
            <w:tcW w:w="1743" w:type="dxa"/>
          </w:tcPr>
          <w:p w:rsidR="00BA74DC" w:rsidRPr="00667559" w:rsidRDefault="00BA74DC" w:rsidP="00BA74DC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Letters already sent to parents.</w:t>
            </w:r>
          </w:p>
        </w:tc>
        <w:tc>
          <w:tcPr>
            <w:tcW w:w="1743" w:type="dxa"/>
            <w:shd w:val="clear" w:color="auto" w:fill="A6A6A6" w:themeFill="background1" w:themeFillShade="A6"/>
          </w:tcPr>
          <w:p w:rsidR="00BA74DC" w:rsidRPr="00667559" w:rsidRDefault="00BA74DC" w:rsidP="00BA74DC">
            <w:pPr>
              <w:rPr>
                <w:rFonts w:ascii="Arial" w:hAnsi="Arial" w:cs="Arial"/>
                <w:sz w:val="22"/>
                <w:szCs w:val="22"/>
              </w:rPr>
            </w:pPr>
            <w:r w:rsidRPr="00667559">
              <w:rPr>
                <w:rFonts w:ascii="Arial" w:hAnsi="Arial" w:cs="Arial"/>
                <w:sz w:val="22"/>
                <w:szCs w:val="22"/>
              </w:rPr>
              <w:t>Contact office for form.</w:t>
            </w:r>
          </w:p>
        </w:tc>
      </w:tr>
    </w:tbl>
    <w:p w:rsidR="006006B2" w:rsidRDefault="006006B2" w:rsidP="0016276F">
      <w:pPr>
        <w:rPr>
          <w:rFonts w:ascii="Arial" w:hAnsi="Arial" w:cs="Arial"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  <w:u w:val="single"/>
        </w:rPr>
        <w:t>Consent Form</w:t>
      </w:r>
    </w:p>
    <w:p w:rsidR="006006B2" w:rsidRDefault="006006B2" w:rsidP="0016276F">
      <w:pPr>
        <w:rPr>
          <w:rFonts w:ascii="Arial" w:hAnsi="Arial" w:cs="Arial"/>
          <w:sz w:val="24"/>
          <w:szCs w:val="24"/>
          <w:u w:val="single"/>
        </w:rPr>
      </w:pPr>
    </w:p>
    <w:p w:rsidR="006006B2" w:rsidRDefault="006006B2" w:rsidP="001627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give permission for my child __________________ class _________________ to attend the identified club outlined above.</w:t>
      </w:r>
    </w:p>
    <w:p w:rsidR="006006B2" w:rsidRDefault="006006B2" w:rsidP="0016276F">
      <w:pPr>
        <w:rPr>
          <w:rFonts w:ascii="Arial" w:hAnsi="Arial" w:cs="Arial"/>
          <w:sz w:val="24"/>
          <w:szCs w:val="24"/>
        </w:rPr>
      </w:pPr>
    </w:p>
    <w:p w:rsidR="006006B2" w:rsidRDefault="006006B2" w:rsidP="001627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give permission for my child __________________ class _________________ to walk home from school from the clubs identified above.</w:t>
      </w:r>
    </w:p>
    <w:p w:rsidR="006006B2" w:rsidRDefault="006006B2" w:rsidP="0016276F">
      <w:pPr>
        <w:rPr>
          <w:rFonts w:ascii="Arial" w:hAnsi="Arial" w:cs="Arial"/>
          <w:sz w:val="24"/>
          <w:szCs w:val="24"/>
        </w:rPr>
      </w:pPr>
    </w:p>
    <w:p w:rsidR="006006B2" w:rsidRDefault="006006B2" w:rsidP="001627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Signed: </w:t>
      </w:r>
      <w:r>
        <w:rPr>
          <w:rFonts w:ascii="Arial" w:hAnsi="Arial" w:cs="Arial"/>
          <w:sz w:val="24"/>
          <w:szCs w:val="24"/>
        </w:rPr>
        <w:tab/>
        <w:t>___________________________ (Parent / Carer)</w:t>
      </w:r>
    </w:p>
    <w:p w:rsidR="006006B2" w:rsidRDefault="006006B2" w:rsidP="0016276F">
      <w:pPr>
        <w:rPr>
          <w:rFonts w:ascii="Arial" w:hAnsi="Arial" w:cs="Arial"/>
          <w:sz w:val="24"/>
          <w:szCs w:val="24"/>
        </w:rPr>
      </w:pPr>
    </w:p>
    <w:p w:rsidR="003B1041" w:rsidRDefault="006006B2" w:rsidP="0016276F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Date :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___________________________</w:t>
      </w:r>
    </w:p>
    <w:p w:rsidR="003B1041" w:rsidRDefault="003B1041" w:rsidP="003B1041">
      <w:pPr>
        <w:rPr>
          <w:rFonts w:ascii="Arial" w:hAnsi="Arial" w:cs="Arial"/>
          <w:sz w:val="24"/>
          <w:szCs w:val="24"/>
        </w:rPr>
      </w:pPr>
    </w:p>
    <w:p w:rsidR="006006B2" w:rsidRPr="003B1041" w:rsidRDefault="003B1041" w:rsidP="003B1041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PLEASE RETURN BY FRIDAY 15</w:t>
      </w:r>
      <w:r w:rsidRPr="003B1041">
        <w:rPr>
          <w:rFonts w:ascii="Arial" w:hAnsi="Arial" w:cs="Arial"/>
          <w:sz w:val="40"/>
          <w:szCs w:val="40"/>
          <w:vertAlign w:val="superscript"/>
        </w:rPr>
        <w:t>TH</w:t>
      </w:r>
      <w:r>
        <w:rPr>
          <w:rFonts w:ascii="Arial" w:hAnsi="Arial" w:cs="Arial"/>
          <w:sz w:val="40"/>
          <w:szCs w:val="40"/>
        </w:rPr>
        <w:t xml:space="preserve"> SEPTEMBER</w:t>
      </w:r>
    </w:p>
    <w:sectPr w:rsidR="006006B2" w:rsidRPr="003B1041" w:rsidSect="00367D10">
      <w:headerReference w:type="default" r:id="rId8"/>
      <w:pgSz w:w="11906" w:h="16838"/>
      <w:pgMar w:top="720" w:right="720" w:bottom="720" w:left="720" w:header="181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5A9" w:rsidRDefault="00FD45A9" w:rsidP="00FD45A9">
      <w:r>
        <w:separator/>
      </w:r>
    </w:p>
  </w:endnote>
  <w:endnote w:type="continuationSeparator" w:id="0">
    <w:p w:rsidR="00FD45A9" w:rsidRDefault="00FD45A9" w:rsidP="00FD4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5A9" w:rsidRDefault="00FD45A9" w:rsidP="00FD45A9">
      <w:r>
        <w:separator/>
      </w:r>
    </w:p>
  </w:footnote>
  <w:footnote w:type="continuationSeparator" w:id="0">
    <w:p w:rsidR="00FD45A9" w:rsidRDefault="00FD45A9" w:rsidP="00FD45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5A9" w:rsidRPr="00367D10" w:rsidRDefault="000B393F" w:rsidP="00367D10">
    <w:pPr>
      <w:pStyle w:val="Header"/>
      <w:jc w:val="center"/>
      <w:rPr>
        <w:rFonts w:ascii="Arial" w:hAnsi="Arial" w:cs="Arial"/>
        <w:color w:val="0000FF"/>
        <w:sz w:val="22"/>
        <w:szCs w:val="22"/>
        <w:u w:val="single"/>
      </w:rPr>
    </w:pPr>
    <w:r w:rsidRPr="00FD45A9">
      <w:rPr>
        <w:rFonts w:ascii="Arial" w:hAnsi="Arial" w:cs="Arial"/>
        <w:noProof/>
        <w:sz w:val="22"/>
        <w:szCs w:val="22"/>
        <w:lang w:eastAsia="en-GB"/>
      </w:rPr>
      <w:drawing>
        <wp:anchor distT="0" distB="0" distL="114300" distR="114300" simplePos="0" relativeHeight="251659264" behindDoc="0" locked="0" layoutInCell="1" allowOverlap="1" wp14:anchorId="7BF55DBB" wp14:editId="0F19C360">
          <wp:simplePos x="0" y="0"/>
          <wp:positionH relativeFrom="margin">
            <wp:posOffset>104775</wp:posOffset>
          </wp:positionH>
          <wp:positionV relativeFrom="margin">
            <wp:posOffset>-1312545</wp:posOffset>
          </wp:positionV>
          <wp:extent cx="1457325" cy="1784350"/>
          <wp:effectExtent l="0" t="0" r="9525" b="6350"/>
          <wp:wrapNone/>
          <wp:docPr id="2" name="Picture 2" descr="W:\Public\Teachers\School Logos\victoria-ps-carrickfergus-crest-300DPI-print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ublic\Teachers\School Logos\victoria-ps-carrickfergus-crest-300DPI-print (3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178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FA00897" wp14:editId="197675E1">
              <wp:simplePos x="0" y="0"/>
              <wp:positionH relativeFrom="column">
                <wp:posOffset>4143375</wp:posOffset>
              </wp:positionH>
              <wp:positionV relativeFrom="paragraph">
                <wp:posOffset>-447040</wp:posOffset>
              </wp:positionV>
              <wp:extent cx="270510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70510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>
          <w:pict>
            <v:line w14:anchorId="060AA174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25pt,-35.2pt" to="539.25pt,-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" strokecolor="#4579b8 [3044]" strokeweight="1.5pt"/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94F73A" wp14:editId="1DDD58A5">
              <wp:simplePos x="0" y="0"/>
              <wp:positionH relativeFrom="column">
                <wp:posOffset>4048125</wp:posOffset>
              </wp:positionH>
              <wp:positionV relativeFrom="paragraph">
                <wp:posOffset>-1056640</wp:posOffset>
              </wp:positionV>
              <wp:extent cx="2867025" cy="628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7025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367D10" w:rsidRPr="000B393F" w:rsidRDefault="00367D10" w:rsidP="00367D10">
                          <w:pPr>
                            <w:pStyle w:val="Header"/>
                            <w:jc w:val="center"/>
                            <w:rPr>
                              <w:rFonts w:ascii="Arial" w:hAnsi="Arial" w:cs="Arial"/>
                              <w:noProof/>
                              <w:color w:val="8DB3E2" w:themeColor="text2" w:themeTint="66"/>
                              <w:sz w:val="36"/>
                              <w:szCs w:val="36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B393F">
                            <w:rPr>
                              <w:rFonts w:ascii="Arial" w:hAnsi="Arial" w:cs="Arial"/>
                              <w:noProof/>
                              <w:color w:val="8DB3E2" w:themeColor="text2" w:themeTint="66"/>
                              <w:sz w:val="36"/>
                              <w:szCs w:val="36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Victoria Primary School</w:t>
                          </w:r>
                          <w:r w:rsidR="000B393F" w:rsidRPr="000B393F">
                            <w:rPr>
                              <w:rFonts w:ascii="Arial" w:hAnsi="Arial" w:cs="Arial"/>
                              <w:noProof/>
                              <w:color w:val="8DB3E2" w:themeColor="text2" w:themeTint="66"/>
                              <w:sz w:val="36"/>
                              <w:szCs w:val="36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&amp; Nursery Unit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>
          <w:pict>
            <v:shapetype w14:anchorId="7094F7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18.75pt;margin-top:-83.2pt;width:225.7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" filled="f" stroked="f">
              <v:textbox>
                <w:txbxContent>
                  <w:p w:rsidR="00367D10" w:rsidRPr="000B393F" w:rsidRDefault="00367D10" w:rsidP="00367D10">
                    <w:pPr>
                      <w:pStyle w:val="Header"/>
                      <w:jc w:val="center"/>
                      <w:rPr>
                        <w:rFonts w:ascii="Arial" w:hAnsi="Arial" w:cs="Arial"/>
                        <w:noProof/>
                        <w:color w:val="8DB3E2" w:themeColor="text2" w:themeTint="66"/>
                        <w:sz w:val="36"/>
                        <w:szCs w:val="36"/>
                        <w14:shadow w14:blurRad="38100" w14:dist="32004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B393F">
                      <w:rPr>
                        <w:rFonts w:ascii="Arial" w:hAnsi="Arial" w:cs="Arial"/>
                        <w:noProof/>
                        <w:color w:val="8DB3E2" w:themeColor="text2" w:themeTint="66"/>
                        <w:sz w:val="36"/>
                        <w:szCs w:val="36"/>
                        <w14:shadow w14:blurRad="38100" w14:dist="32004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</w:rPr>
                      <w:t>Victoria Primary School</w:t>
                    </w:r>
                    <w:r w:rsidR="000B393F" w:rsidRPr="000B393F">
                      <w:rPr>
                        <w:rFonts w:ascii="Arial" w:hAnsi="Arial" w:cs="Arial"/>
                        <w:noProof/>
                        <w:color w:val="8DB3E2" w:themeColor="text2" w:themeTint="66"/>
                        <w:sz w:val="36"/>
                        <w:szCs w:val="36"/>
                        <w14:shadow w14:blurRad="38100" w14:dist="32004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</w:rPr>
                      <w:t xml:space="preserve"> &amp; Nursery Unit</w:t>
                    </w:r>
                  </w:p>
                </w:txbxContent>
              </v:textbox>
            </v:shape>
          </w:pict>
        </mc:Fallback>
      </mc:AlternateContent>
    </w:r>
    <w:r w:rsidRPr="00367D10">
      <w:rPr>
        <w:rFonts w:ascii="Arial" w:hAnsi="Arial" w:cs="Arial"/>
        <w:noProof/>
        <w:color w:val="0000FF"/>
        <w:sz w:val="22"/>
        <w:szCs w:val="22"/>
        <w:u w:val="single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F9E6D0F" wp14:editId="0BCABE5B">
              <wp:simplePos x="0" y="0"/>
              <wp:positionH relativeFrom="column">
                <wp:posOffset>4114800</wp:posOffset>
              </wp:positionH>
              <wp:positionV relativeFrom="paragraph">
                <wp:posOffset>-427990</wp:posOffset>
              </wp:positionV>
              <wp:extent cx="2743200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7D10" w:rsidRPr="00367D10" w:rsidRDefault="00367D10" w:rsidP="00367D10">
                          <w:pPr>
                            <w:spacing w:after="3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67D1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Coronation Road, Carrickfergus,</w:t>
                          </w:r>
                        </w:p>
                        <w:p w:rsidR="00367D10" w:rsidRDefault="00367D10" w:rsidP="00367D10">
                          <w:pPr>
                            <w:spacing w:after="3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67D1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County Antrim, BT38 7EZ</w:t>
                          </w:r>
                        </w:p>
                        <w:p w:rsidR="00367D10" w:rsidRPr="00367D10" w:rsidRDefault="00CB7EF7" w:rsidP="00367D10">
                          <w:pPr>
                            <w:spacing w:after="30"/>
                            <w:rPr>
                              <w:rFonts w:ascii="Arial" w:hAnsi="Arial" w:cs="Arial"/>
                              <w:sz w:val="22"/>
                              <w:szCs w:val="22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  <w:lang w:val="fr-FR"/>
                            </w:rPr>
                            <w:t>Tel: 028 9335 1781</w:t>
                          </w:r>
                        </w:p>
                        <w:p w:rsidR="00367D10" w:rsidRPr="00367D10" w:rsidRDefault="00367D10" w:rsidP="00367D10">
                          <w:pPr>
                            <w:spacing w:after="30"/>
                            <w:rPr>
                              <w:rFonts w:ascii="Arial" w:hAnsi="Arial" w:cs="Arial"/>
                              <w:sz w:val="22"/>
                              <w:szCs w:val="22"/>
                              <w:lang w:val="fr-FR"/>
                            </w:rPr>
                          </w:pPr>
                          <w:r w:rsidRPr="00367D10">
                            <w:rPr>
                              <w:rFonts w:ascii="Arial" w:hAnsi="Arial" w:cs="Arial"/>
                              <w:sz w:val="22"/>
                              <w:szCs w:val="22"/>
                              <w:lang w:val="fr-FR"/>
                            </w:rPr>
                            <w:t>Ema</w:t>
                          </w:r>
                          <w:r w:rsidR="000B393F">
                            <w:rPr>
                              <w:rFonts w:ascii="Arial" w:hAnsi="Arial" w:cs="Arial"/>
                              <w:sz w:val="22"/>
                              <w:szCs w:val="22"/>
                              <w:lang w:val="fr-FR"/>
                            </w:rPr>
                            <w:t>il : victoriaprimary@hotmail.co.uk</w:t>
                          </w:r>
                        </w:p>
                        <w:p w:rsidR="00367D10" w:rsidRPr="00367D10" w:rsidRDefault="00367D10" w:rsidP="00367D10">
                          <w:pPr>
                            <w:spacing w:after="3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67D10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Principal </w:t>
                          </w:r>
                          <w:r w:rsidRPr="00367D1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: Mr C. Fulton  BA Hons (QTS)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>
          <w:pict>
            <v:shape w14:anchorId="4F9E6D0F" id="Text Box 2" o:spid="_x0000_s1027" type="#_x0000_t202" style="position:absolute;left:0;text-align:left;margin-left:324pt;margin-top:-33.7pt;width:3in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" stroked="f">
              <v:textbox style="mso-fit-shape-to-text:t">
                <w:txbxContent>
                  <w:p w:rsidR="00367D10" w:rsidRPr="00367D10" w:rsidRDefault="00367D10" w:rsidP="00367D10">
                    <w:pPr>
                      <w:spacing w:after="3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367D10">
                      <w:rPr>
                        <w:rFonts w:ascii="Arial" w:hAnsi="Arial" w:cs="Arial"/>
                        <w:sz w:val="22"/>
                        <w:szCs w:val="22"/>
                      </w:rPr>
                      <w:t>Coronation Road, Carrickfergus,</w:t>
                    </w:r>
                  </w:p>
                  <w:p w:rsidR="00367D10" w:rsidRDefault="00367D10" w:rsidP="00367D10">
                    <w:pPr>
                      <w:spacing w:after="3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367D10">
                      <w:rPr>
                        <w:rFonts w:ascii="Arial" w:hAnsi="Arial" w:cs="Arial"/>
                        <w:sz w:val="22"/>
                        <w:szCs w:val="22"/>
                      </w:rPr>
                      <w:t>County Antrim, BT38 7EZ</w:t>
                    </w:r>
                  </w:p>
                  <w:p w:rsidR="00367D10" w:rsidRPr="00367D10" w:rsidRDefault="00CB7EF7" w:rsidP="00367D10">
                    <w:pPr>
                      <w:spacing w:after="30"/>
                      <w:rPr>
                        <w:rFonts w:ascii="Arial" w:hAnsi="Arial" w:cs="Arial"/>
                        <w:sz w:val="22"/>
                        <w:szCs w:val="22"/>
                        <w:lang w:val="fr-FR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  <w:lang w:val="fr-FR"/>
                      </w:rPr>
                      <w:t>Tel: 028 9335 1781</w:t>
                    </w:r>
                  </w:p>
                  <w:p w:rsidR="00367D10" w:rsidRPr="00367D10" w:rsidRDefault="00367D10" w:rsidP="00367D10">
                    <w:pPr>
                      <w:spacing w:after="30"/>
                      <w:rPr>
                        <w:rFonts w:ascii="Arial" w:hAnsi="Arial" w:cs="Arial"/>
                        <w:sz w:val="22"/>
                        <w:szCs w:val="22"/>
                        <w:lang w:val="fr-FR"/>
                      </w:rPr>
                    </w:pPr>
                    <w:r w:rsidRPr="00367D10">
                      <w:rPr>
                        <w:rFonts w:ascii="Arial" w:hAnsi="Arial" w:cs="Arial"/>
                        <w:sz w:val="22"/>
                        <w:szCs w:val="22"/>
                        <w:lang w:val="fr-FR"/>
                      </w:rPr>
                      <w:t>Ema</w:t>
                    </w:r>
                    <w:r w:rsidR="000B393F">
                      <w:rPr>
                        <w:rFonts w:ascii="Arial" w:hAnsi="Arial" w:cs="Arial"/>
                        <w:sz w:val="22"/>
                        <w:szCs w:val="22"/>
                        <w:lang w:val="fr-FR"/>
                      </w:rPr>
                      <w:t>il : victoriaprimary@hotmail.co.uk</w:t>
                    </w:r>
                  </w:p>
                  <w:p w:rsidR="00367D10" w:rsidRPr="00367D10" w:rsidRDefault="00367D10" w:rsidP="00367D10">
                    <w:pPr>
                      <w:spacing w:after="3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367D10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Principal </w:t>
                    </w:r>
                    <w:r w:rsidRPr="00367D10">
                      <w:rPr>
                        <w:rFonts w:ascii="Arial" w:hAnsi="Arial" w:cs="Arial"/>
                        <w:sz w:val="22"/>
                        <w:szCs w:val="22"/>
                      </w:rPr>
                      <w:t>: Mr C. Fulton  BA Hons (QTS)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410D3D"/>
    <w:multiLevelType w:val="hybridMultilevel"/>
    <w:tmpl w:val="0B6C8C2E"/>
    <w:lvl w:ilvl="0" w:tplc="4300BCA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5A9"/>
    <w:rsid w:val="000A27B1"/>
    <w:rsid w:val="000B393F"/>
    <w:rsid w:val="00115A91"/>
    <w:rsid w:val="00131862"/>
    <w:rsid w:val="00132233"/>
    <w:rsid w:val="0016276F"/>
    <w:rsid w:val="00321EC6"/>
    <w:rsid w:val="00362930"/>
    <w:rsid w:val="00367D10"/>
    <w:rsid w:val="003B1041"/>
    <w:rsid w:val="006006B2"/>
    <w:rsid w:val="006647FA"/>
    <w:rsid w:val="00667559"/>
    <w:rsid w:val="00735B93"/>
    <w:rsid w:val="0087271D"/>
    <w:rsid w:val="008A691C"/>
    <w:rsid w:val="009A7B11"/>
    <w:rsid w:val="00A44751"/>
    <w:rsid w:val="00A70763"/>
    <w:rsid w:val="00A7467F"/>
    <w:rsid w:val="00B673DC"/>
    <w:rsid w:val="00BA0671"/>
    <w:rsid w:val="00BA74DC"/>
    <w:rsid w:val="00BB5F05"/>
    <w:rsid w:val="00BE6A7D"/>
    <w:rsid w:val="00C44833"/>
    <w:rsid w:val="00CB329E"/>
    <w:rsid w:val="00CB7EF7"/>
    <w:rsid w:val="00D13FFC"/>
    <w:rsid w:val="00DA10C2"/>
    <w:rsid w:val="00FD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D98411"/>
  <w15:docId w15:val="{46A3DCD0-BC69-4879-BB5C-3194DCD12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45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D45A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D45A9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rsid w:val="00FD45A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FD45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45A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DA1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7B11"/>
    <w:pPr>
      <w:overflowPunct/>
      <w:autoSpaceDE/>
      <w:autoSpaceDN/>
      <w:adjustRightInd/>
      <w:ind w:left="720"/>
      <w:textAlignment w:val="auto"/>
    </w:pPr>
    <w:rPr>
      <w:rFonts w:ascii="Calibri" w:eastAsiaTheme="minorHAns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7D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D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3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2E72E-9311-4540-9A65-145EDA022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E4DE7E79</Template>
  <TotalTime>4318</TotalTime>
  <Pages>2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ARMSTRONG</dc:creator>
  <cp:lastModifiedBy>c fulton</cp:lastModifiedBy>
  <cp:revision>9</cp:revision>
  <cp:lastPrinted>2017-09-11T09:38:00Z</cp:lastPrinted>
  <dcterms:created xsi:type="dcterms:W3CDTF">2017-09-04T13:59:00Z</dcterms:created>
  <dcterms:modified xsi:type="dcterms:W3CDTF">2017-09-11T12:43:00Z</dcterms:modified>
</cp:coreProperties>
</file>