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26" w:rsidRDefault="00075DF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1247140</wp:posOffset>
            </wp:positionV>
            <wp:extent cx="8855075" cy="6360795"/>
            <wp:effectExtent l="8890" t="0" r="0" b="0"/>
            <wp:wrapTight wrapText="bothSides">
              <wp:wrapPolygon edited="0">
                <wp:start x="22" y="21630"/>
                <wp:lineTo x="21536" y="21630"/>
                <wp:lineTo x="21536" y="88"/>
                <wp:lineTo x="22" y="88"/>
                <wp:lineTo x="22" y="21630"/>
              </wp:wrapPolygon>
            </wp:wrapTight>
            <wp:docPr id="1" name="Picture 1" descr="C:\Users\lbaird655\AppData\Local\Microsoft\Windows\Temporary Internet Files\Content.Word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ird655\AppData\Local\Microsoft\Windows\Temporary Internet Files\Content.Word\IMG_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t="14106" r="5880" b="11057"/>
                    <a:stretch/>
                  </pic:blipFill>
                  <pic:spPr bwMode="auto">
                    <a:xfrm rot="5400000">
                      <a:off x="0" y="0"/>
                      <a:ext cx="885507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FB"/>
    <w:rsid w:val="00075DFB"/>
    <w:rsid w:val="007811CA"/>
    <w:rsid w:val="00A6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6D52FA-DCE3-40D9-8DAF-AE9F8CFD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3B208F49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Baird</dc:creator>
  <cp:keywords/>
  <dc:description/>
  <cp:lastModifiedBy>L Baird</cp:lastModifiedBy>
  <cp:revision>1</cp:revision>
  <dcterms:created xsi:type="dcterms:W3CDTF">2021-01-18T11:15:00Z</dcterms:created>
  <dcterms:modified xsi:type="dcterms:W3CDTF">2021-01-18T11:18:00Z</dcterms:modified>
</cp:coreProperties>
</file>