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126" w:rsidRDefault="00E15BC1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-1579245</wp:posOffset>
            </wp:positionH>
            <wp:positionV relativeFrom="paragraph">
              <wp:posOffset>1297305</wp:posOffset>
            </wp:positionV>
            <wp:extent cx="8848090" cy="6257290"/>
            <wp:effectExtent l="0" t="0" r="0" b="0"/>
            <wp:wrapTight wrapText="bothSides">
              <wp:wrapPolygon edited="0">
                <wp:start x="0" y="21600"/>
                <wp:lineTo x="21532" y="21600"/>
                <wp:lineTo x="21532" y="96"/>
                <wp:lineTo x="0" y="96"/>
                <wp:lineTo x="0" y="21600"/>
              </wp:wrapPolygon>
            </wp:wrapTight>
            <wp:docPr id="1" name="Picture 1" descr="C:\Users\lbaird655\AppData\Local\Microsoft\Windows\Temporary Internet Files\Content.Word\IMG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baird655\AppData\Local\Microsoft\Windows\Temporary Internet Files\Content.Word\IMG_0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2" t="12371" r="8909" b="9785"/>
                    <a:stretch/>
                  </pic:blipFill>
                  <pic:spPr bwMode="auto">
                    <a:xfrm rot="5400000">
                      <a:off x="0" y="0"/>
                      <a:ext cx="8848090" cy="62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1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BC1"/>
    <w:rsid w:val="007811CA"/>
    <w:rsid w:val="00A66451"/>
    <w:rsid w:val="00E15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7B3F0C-7F90-4499-A91F-114C85C3C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4C3F6C32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Baird</dc:creator>
  <cp:keywords/>
  <dc:description/>
  <cp:lastModifiedBy>L Baird</cp:lastModifiedBy>
  <cp:revision>1</cp:revision>
  <dcterms:created xsi:type="dcterms:W3CDTF">2021-01-15T14:13:00Z</dcterms:created>
  <dcterms:modified xsi:type="dcterms:W3CDTF">2021-01-15T14:14:00Z</dcterms:modified>
</cp:coreProperties>
</file>